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D13" w:rsidRDefault="00CA1D13" w:rsidP="006950F4">
      <w:pPr>
        <w:rPr>
          <w:rFonts w:ascii="Arial Narrow" w:hAnsi="Arial Narrow"/>
          <w:b/>
          <w:sz w:val="24"/>
        </w:rPr>
      </w:pPr>
    </w:p>
    <w:p w:rsidR="006950F4" w:rsidRPr="005A7878" w:rsidRDefault="006A55DF" w:rsidP="006950F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Lista załączników do Wniosku o wypłatę dotacji </w:t>
      </w:r>
      <w:r>
        <w:rPr>
          <w:rFonts w:ascii="Arial Narrow" w:hAnsi="Arial Narrow"/>
          <w:b/>
          <w:sz w:val="28"/>
          <w:szCs w:val="28"/>
        </w:rPr>
        <w:br/>
      </w:r>
      <w:r w:rsidR="007D7C2C">
        <w:rPr>
          <w:rFonts w:ascii="Arial Narrow" w:hAnsi="Arial Narrow"/>
          <w:iCs/>
          <w:sz w:val="24"/>
        </w:rPr>
        <w:t>w </w:t>
      </w:r>
      <w:r w:rsidR="00231CFB">
        <w:rPr>
          <w:rFonts w:ascii="Arial Narrow" w:hAnsi="Arial Narrow"/>
          <w:iCs/>
          <w:sz w:val="24"/>
        </w:rPr>
        <w:t xml:space="preserve">ramach </w:t>
      </w:r>
      <w:r w:rsidR="00231CFB" w:rsidRPr="006950F4">
        <w:rPr>
          <w:rFonts w:ascii="Arial Narrow" w:hAnsi="Arial Narrow"/>
          <w:iCs/>
          <w:sz w:val="24"/>
        </w:rPr>
        <w:t xml:space="preserve">Programu </w:t>
      </w:r>
      <w:r w:rsidR="00231CFB" w:rsidRPr="003B45CE">
        <w:rPr>
          <w:rFonts w:ascii="Arial Narrow" w:hAnsi="Arial Narrow"/>
          <w:b/>
          <w:iCs/>
          <w:sz w:val="24"/>
        </w:rPr>
        <w:t>„Eko Mieszkaniec – Dotacja na ograniczenie niskiej emisji”</w:t>
      </w:r>
    </w:p>
    <w:p w:rsidR="00231CFB" w:rsidRDefault="00231CFB" w:rsidP="006950F4">
      <w:pPr>
        <w:ind w:left="5103"/>
        <w:rPr>
          <w:rFonts w:ascii="Arial Narrow" w:hAnsi="Arial Narrow"/>
          <w:sz w:val="24"/>
        </w:rPr>
      </w:pP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P</w:t>
      </w:r>
      <w:r w:rsidRPr="006A55DF">
        <w:rPr>
          <w:rFonts w:ascii="Arial Narrow" w:hAnsi="Arial Narrow"/>
          <w:iCs/>
        </w:rPr>
        <w:t>rawidłowo wypełniony wniosek o wypłatę dotacji na wzorze ustalonym przez Dotującego,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O</w:t>
      </w:r>
      <w:r w:rsidRPr="006A55DF">
        <w:rPr>
          <w:rFonts w:ascii="Arial Narrow" w:hAnsi="Arial Narrow"/>
          <w:iCs/>
        </w:rPr>
        <w:t xml:space="preserve">ryginały faktur lub/i rachunki i inne równoważne dokumenty księgowe, wystawione na Dotowanego – </w:t>
      </w:r>
      <w:r w:rsidRPr="006A55DF">
        <w:rPr>
          <w:rFonts w:ascii="Arial Narrow" w:hAnsi="Arial Narrow"/>
          <w:iCs/>
        </w:rPr>
        <w:br/>
        <w:t xml:space="preserve">w wypadku nieścisłego określenia wysokości wydatku kwalifikowanego na fakturze lub innym równoważnym dokumencie księgowym, Dotowany zobowiązany jest do dołączenia dodatkowego wyjaśnienia </w:t>
      </w:r>
      <w:r w:rsidRPr="006A55DF">
        <w:rPr>
          <w:rFonts w:ascii="Arial Narrow" w:hAnsi="Arial Narrow"/>
          <w:iCs/>
        </w:rPr>
        <w:br/>
        <w:t>z wyszczególnieniem wskazanych wprost wydatków kwalifikowanych,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W</w:t>
      </w:r>
      <w:r w:rsidRPr="006A55DF">
        <w:rPr>
          <w:rFonts w:ascii="Arial Narrow" w:hAnsi="Arial Narrow"/>
          <w:iCs/>
        </w:rPr>
        <w:t xml:space="preserve"> przypadku refundacji poniesionych wydatków: potwierdzenie zapłaty w formie dokumentu wygenerowanego </w:t>
      </w:r>
      <w:r w:rsidRPr="006A55DF">
        <w:rPr>
          <w:rFonts w:ascii="Arial Narrow" w:hAnsi="Arial Narrow"/>
          <w:iCs/>
        </w:rPr>
        <w:br/>
        <w:t>z systemu bankowości elektronicznej z naniesioną informacją o wystawieniu go zgodnie z Prawem bankowym lub oryginału blankietu polecenia przelewu/ wpłaty gotówkowej, pokwitowania odbioru gotówki lub pokwitowania przyjęcia świadczenia pieniężnego przez wykonawcę,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O</w:t>
      </w:r>
      <w:r w:rsidRPr="006A55DF">
        <w:rPr>
          <w:rFonts w:ascii="Arial Narrow" w:hAnsi="Arial Narrow"/>
          <w:iCs/>
        </w:rPr>
        <w:t>ryginał umowy z wykonawcą/dostawcą określającej szczegółowy zakres prac (jeśli dotyczy),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O</w:t>
      </w:r>
      <w:r w:rsidRPr="006A55DF">
        <w:rPr>
          <w:rFonts w:ascii="Arial Narrow" w:hAnsi="Arial Narrow"/>
          <w:iCs/>
        </w:rPr>
        <w:t>ryginał protokołu odbioru poszczególnych części Zadania (jeśli dotyczy),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D</w:t>
      </w:r>
      <w:r w:rsidRPr="006A55DF">
        <w:rPr>
          <w:rFonts w:ascii="Arial Narrow" w:hAnsi="Arial Narrow"/>
          <w:iCs/>
        </w:rPr>
        <w:t xml:space="preserve">okumentację fotograficzną odzwierciedlającą stan realizacji Zadania w etapach: sprzed realizacji inwestycji, </w:t>
      </w:r>
      <w:r w:rsidRPr="006A55DF">
        <w:rPr>
          <w:rFonts w:ascii="Arial Narrow" w:hAnsi="Arial Narrow"/>
          <w:iCs/>
        </w:rPr>
        <w:br/>
        <w:t>w trakcie realizacji i po jej zakończeniu (co najmniej trzy zdjęcia w jakości umożliwiającej jednoznaczną weryfikację, w formie papierowej lub na nośniku elektronicznym),</w:t>
      </w:r>
    </w:p>
    <w:p w:rsidR="006A55DF" w:rsidRPr="006A55DF" w:rsidRDefault="006A55D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C</w:t>
      </w:r>
      <w:r w:rsidRPr="006A55DF">
        <w:rPr>
          <w:rFonts w:ascii="Arial Narrow" w:hAnsi="Arial Narrow"/>
          <w:iCs/>
        </w:rPr>
        <w:t>ertyfikat zgodności zamontowanego kotła z normą PN-EN 303-5:2012 - w przypadku kotłów na paliwa stałe lub biomasę,</w:t>
      </w:r>
    </w:p>
    <w:p w:rsidR="006A55DF" w:rsidRPr="006A55DF" w:rsidRDefault="00955C0F" w:rsidP="006A55DF">
      <w:pPr>
        <w:pStyle w:val="Akapitzlist"/>
        <w:numPr>
          <w:ilvl w:val="0"/>
          <w:numId w:val="13"/>
        </w:numPr>
        <w:tabs>
          <w:tab w:val="num" w:pos="567"/>
        </w:tabs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O</w:t>
      </w:r>
      <w:r w:rsidR="006A55DF" w:rsidRPr="006A55DF">
        <w:rPr>
          <w:rFonts w:ascii="Arial Narrow" w:hAnsi="Arial Narrow"/>
          <w:iCs/>
        </w:rPr>
        <w:t>świadczenia Dotowanego o zakończeniu Zadania, zgodnie ze wzorem ustalonym przez Dotującego,</w:t>
      </w:r>
    </w:p>
    <w:p w:rsidR="006A55DF" w:rsidRPr="006A55DF" w:rsidRDefault="00955C0F" w:rsidP="006A55DF">
      <w:pPr>
        <w:pStyle w:val="Akapitzlist"/>
        <w:numPr>
          <w:ilvl w:val="0"/>
          <w:numId w:val="13"/>
        </w:numPr>
        <w:rPr>
          <w:rFonts w:ascii="Arial Narrow" w:hAnsi="Arial Narrow"/>
          <w:iCs/>
        </w:rPr>
      </w:pPr>
      <w:r>
        <w:rPr>
          <w:rFonts w:ascii="Arial Narrow" w:hAnsi="Arial Narrow"/>
          <w:iCs/>
        </w:rPr>
        <w:t>I</w:t>
      </w:r>
      <w:r w:rsidR="006A55DF" w:rsidRPr="006A55DF">
        <w:rPr>
          <w:rFonts w:ascii="Arial Narrow" w:hAnsi="Arial Narrow"/>
          <w:iCs/>
        </w:rPr>
        <w:t xml:space="preserve">nne dokumenty wynikające ze specyfiki Zadania: </w:t>
      </w:r>
      <w:r>
        <w:rPr>
          <w:rFonts w:ascii="Arial Narrow" w:hAnsi="Arial Narrow"/>
          <w:iCs/>
        </w:rPr>
        <w:t xml:space="preserve">np. dla instalacji gazowej - </w:t>
      </w:r>
      <w:r w:rsidR="006A55DF" w:rsidRPr="006A55DF">
        <w:rPr>
          <w:rFonts w:ascii="Arial Narrow" w:hAnsi="Arial Narrow"/>
          <w:iCs/>
        </w:rPr>
        <w:t>Pozwolenie na budowę/ zgłoszenie robót (gdy jest wymagane zgodnie z Prawem Budowlanym) -  wydane na właściciela i/ lub współwłaściciela oraz Pozwolenie na użytkowanie/ zawiadomienie o zakończeniu robót (jeśli jest wymagane zgodnie z Prawem Budowlanym) - wydane na właściciela i/ lub współwłaściciela.</w:t>
      </w:r>
    </w:p>
    <w:sectPr w:rsidR="006A55DF" w:rsidRPr="006A55DF" w:rsidSect="006A1D73">
      <w:headerReference w:type="default" r:id="rId8"/>
      <w:pgSz w:w="11906" w:h="16838"/>
      <w:pgMar w:top="1417" w:right="1417" w:bottom="709" w:left="1417" w:header="709" w:footer="121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677" w:rsidRDefault="003F0677" w:rsidP="00CE5873">
      <w:r>
        <w:separator/>
      </w:r>
    </w:p>
  </w:endnote>
  <w:endnote w:type="continuationSeparator" w:id="0">
    <w:p w:rsidR="003F0677" w:rsidRDefault="003F0677" w:rsidP="00CE5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677" w:rsidRDefault="003F0677" w:rsidP="00CE5873">
      <w:r>
        <w:separator/>
      </w:r>
    </w:p>
  </w:footnote>
  <w:footnote w:type="continuationSeparator" w:id="0">
    <w:p w:rsidR="003F0677" w:rsidRDefault="003F0677" w:rsidP="00CE58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1562" w:tblpY="168"/>
      <w:tblW w:w="0" w:type="auto"/>
      <w:tblCellMar>
        <w:left w:w="70" w:type="dxa"/>
        <w:right w:w="70" w:type="dxa"/>
      </w:tblCellMar>
      <w:tblLook w:val="04A0"/>
    </w:tblPr>
    <w:tblGrid>
      <w:gridCol w:w="1488"/>
      <w:gridCol w:w="7513"/>
    </w:tblGrid>
    <w:tr w:rsidR="008E326C" w:rsidRPr="00985255" w:rsidTr="007C665A">
      <w:tc>
        <w:tcPr>
          <w:tcW w:w="1488" w:type="dxa"/>
        </w:tcPr>
        <w:p w:rsidR="008E326C" w:rsidRPr="00C135ED" w:rsidRDefault="008E326C" w:rsidP="00B81DB1">
          <w:pPr>
            <w:widowControl/>
            <w:overflowPunct w:val="0"/>
            <w:textAlignment w:val="baseline"/>
            <w:rPr>
              <w:szCs w:val="20"/>
            </w:rPr>
          </w:pPr>
        </w:p>
      </w:tc>
      <w:tc>
        <w:tcPr>
          <w:tcW w:w="7513" w:type="dxa"/>
        </w:tcPr>
        <w:p w:rsidR="008E326C" w:rsidRPr="00543D72" w:rsidRDefault="007C665A" w:rsidP="006A1D73">
          <w:pPr>
            <w:keepNext/>
            <w:widowControl/>
            <w:autoSpaceDE/>
            <w:autoSpaceDN/>
            <w:adjustRightInd/>
            <w:ind w:right="-536"/>
            <w:jc w:val="center"/>
            <w:outlineLvl w:val="0"/>
            <w:rPr>
              <w:rFonts w:ascii="Arial Narrow" w:hAnsi="Arial Narrow"/>
              <w:b/>
              <w:bCs/>
              <w:sz w:val="26"/>
              <w:szCs w:val="26"/>
            </w:rPr>
          </w:pPr>
          <w:r>
            <w:rPr>
              <w:rFonts w:ascii="Arial Narrow" w:hAnsi="Arial Narrow"/>
              <w:b/>
              <w:bCs/>
              <w:sz w:val="26"/>
              <w:szCs w:val="26"/>
            </w:rPr>
            <w:t xml:space="preserve">Wojewódzki </w:t>
          </w:r>
          <w:r w:rsidR="006A1D73">
            <w:rPr>
              <w:rFonts w:ascii="Arial Narrow" w:hAnsi="Arial Narrow"/>
              <w:b/>
              <w:bCs/>
              <w:sz w:val="26"/>
              <w:szCs w:val="26"/>
            </w:rPr>
            <w:t>Fundusz Ochrony</w:t>
          </w:r>
          <w:r w:rsidR="008E326C" w:rsidRPr="00543D72">
            <w:rPr>
              <w:rFonts w:ascii="Arial Narrow" w:hAnsi="Arial Narrow"/>
              <w:b/>
              <w:bCs/>
              <w:sz w:val="26"/>
              <w:szCs w:val="26"/>
            </w:rPr>
            <w:t xml:space="preserve"> Środowiska i Gospodarki Wodnej</w:t>
          </w:r>
        </w:p>
        <w:p w:rsidR="008E326C" w:rsidRDefault="008E326C" w:rsidP="006A1D73">
          <w:pPr>
            <w:keepNext/>
            <w:widowControl/>
            <w:autoSpaceDE/>
            <w:autoSpaceDN/>
            <w:adjustRightInd/>
            <w:ind w:right="-536"/>
            <w:jc w:val="center"/>
            <w:outlineLvl w:val="0"/>
            <w:rPr>
              <w:rFonts w:ascii="Arial Narrow" w:hAnsi="Arial Narrow"/>
              <w:b/>
              <w:sz w:val="26"/>
              <w:szCs w:val="26"/>
            </w:rPr>
          </w:pPr>
          <w:r w:rsidRPr="00543D72">
            <w:rPr>
              <w:rFonts w:ascii="Arial Narrow" w:hAnsi="Arial Narrow"/>
              <w:b/>
              <w:sz w:val="26"/>
              <w:szCs w:val="26"/>
            </w:rPr>
            <w:t>w Zielonej Górze</w:t>
          </w:r>
        </w:p>
        <w:p w:rsidR="007C665A" w:rsidRPr="00C135ED" w:rsidRDefault="007C665A" w:rsidP="006A1D73">
          <w:pPr>
            <w:spacing w:line="360" w:lineRule="auto"/>
            <w:jc w:val="center"/>
            <w:rPr>
              <w:b/>
              <w:bCs/>
              <w:sz w:val="26"/>
              <w:szCs w:val="26"/>
            </w:rPr>
          </w:pPr>
        </w:p>
      </w:tc>
    </w:tr>
  </w:tbl>
  <w:p w:rsidR="008E326C" w:rsidRPr="006950F4" w:rsidRDefault="006A1D73" w:rsidP="006950F4">
    <w:pPr>
      <w:widowControl/>
      <w:overflowPunct w:val="0"/>
      <w:jc w:val="both"/>
      <w:textAlignment w:val="baseline"/>
      <w:rPr>
        <w:sz w:val="24"/>
        <w:szCs w:val="20"/>
      </w:rPr>
    </w:pPr>
    <w:r>
      <w:rPr>
        <w:rFonts w:ascii="Arial Narrow" w:hAnsi="Arial Narrow"/>
        <w:noProof/>
        <w:sz w:val="22"/>
        <w:szCs w:val="22"/>
      </w:rPr>
      <w:drawing>
        <wp:inline distT="0" distB="0" distL="0" distR="0">
          <wp:extent cx="775335" cy="680085"/>
          <wp:effectExtent l="19050" t="0" r="5715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35" cy="6800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A323C"/>
    <w:multiLevelType w:val="multilevel"/>
    <w:tmpl w:val="D252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21F4F"/>
    <w:multiLevelType w:val="hybridMultilevel"/>
    <w:tmpl w:val="8732307A"/>
    <w:lvl w:ilvl="0" w:tplc="C0146F76">
      <w:start w:val="1"/>
      <w:numFmt w:val="decimal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">
    <w:nsid w:val="18AE0B0B"/>
    <w:multiLevelType w:val="hybridMultilevel"/>
    <w:tmpl w:val="A41436AA"/>
    <w:lvl w:ilvl="0" w:tplc="3790D7D0">
      <w:start w:val="1"/>
      <w:numFmt w:val="decimal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>
    <w:nsid w:val="220C65CE"/>
    <w:multiLevelType w:val="hybridMultilevel"/>
    <w:tmpl w:val="473E664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230F282C"/>
    <w:multiLevelType w:val="hybridMultilevel"/>
    <w:tmpl w:val="763675B4"/>
    <w:lvl w:ilvl="0" w:tplc="0096D734">
      <w:start w:val="8"/>
      <w:numFmt w:val="decimal"/>
      <w:lvlText w:val="%1."/>
      <w:lvlJc w:val="left"/>
      <w:pPr>
        <w:ind w:left="17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1E4660"/>
    <w:multiLevelType w:val="multilevel"/>
    <w:tmpl w:val="3104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28550F"/>
    <w:multiLevelType w:val="hybridMultilevel"/>
    <w:tmpl w:val="7EE0C60A"/>
    <w:lvl w:ilvl="0" w:tplc="1702EC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63674A"/>
    <w:multiLevelType w:val="multilevel"/>
    <w:tmpl w:val="A798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292C53"/>
    <w:multiLevelType w:val="hybridMultilevel"/>
    <w:tmpl w:val="33024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F346A6"/>
    <w:multiLevelType w:val="hybridMultilevel"/>
    <w:tmpl w:val="2CBA5BD0"/>
    <w:lvl w:ilvl="0" w:tplc="B2AAB494">
      <w:start w:val="1"/>
      <w:numFmt w:val="decimal"/>
      <w:lvlText w:val="%1."/>
      <w:lvlJc w:val="left"/>
      <w:pPr>
        <w:tabs>
          <w:tab w:val="num" w:pos="1380"/>
        </w:tabs>
        <w:ind w:left="1380" w:hanging="705"/>
      </w:pPr>
    </w:lvl>
    <w:lvl w:ilvl="1" w:tplc="0088C4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D8218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1A48A4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50291E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B3A27B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5720DE4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6ACDEA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080C6D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>
    <w:nsid w:val="5F9C2BE8"/>
    <w:multiLevelType w:val="hybridMultilevel"/>
    <w:tmpl w:val="60F051E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565B5F"/>
    <w:multiLevelType w:val="multilevel"/>
    <w:tmpl w:val="7E9A64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6CE025A"/>
    <w:multiLevelType w:val="hybridMultilevel"/>
    <w:tmpl w:val="150A8C46"/>
    <w:lvl w:ilvl="0" w:tplc="027A3AD0">
      <w:start w:val="1"/>
      <w:numFmt w:val="decimal"/>
      <w:lvlText w:val="%1."/>
      <w:lvlJc w:val="left"/>
      <w:rPr>
        <w:rFonts w:ascii="Arial Narrow" w:hAnsi="Arial Narrow" w:cs="Arial Narrow" w:hint="default"/>
        <w:b w:val="0"/>
        <w:bCs w:val="0"/>
        <w:i w:val="0"/>
        <w:iCs w:val="0"/>
        <w:strike w:val="0"/>
        <w:color w:val="auto"/>
      </w:rPr>
    </w:lvl>
    <w:lvl w:ilvl="1" w:tplc="37CA8C5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  <w:i w:val="0"/>
        <w:iCs w:val="0"/>
        <w:strike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0"/>
  </w:num>
  <w:num w:numId="7">
    <w:abstractNumId w:val="7"/>
  </w:num>
  <w:num w:numId="8">
    <w:abstractNumId w:val="5"/>
  </w:num>
  <w:num w:numId="9">
    <w:abstractNumId w:val="0"/>
  </w:num>
  <w:num w:numId="10">
    <w:abstractNumId w:val="3"/>
  </w:num>
  <w:num w:numId="11">
    <w:abstractNumId w:val="6"/>
  </w:num>
  <w:num w:numId="12">
    <w:abstractNumId w:val="1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attachedTemplate r:id="rId1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6950F4"/>
    <w:rsid w:val="000056CE"/>
    <w:rsid w:val="000106AA"/>
    <w:rsid w:val="0001363E"/>
    <w:rsid w:val="0001720F"/>
    <w:rsid w:val="00021EC6"/>
    <w:rsid w:val="0002477D"/>
    <w:rsid w:val="000328DB"/>
    <w:rsid w:val="0003593C"/>
    <w:rsid w:val="000406E1"/>
    <w:rsid w:val="00041C96"/>
    <w:rsid w:val="00043A07"/>
    <w:rsid w:val="00046CDE"/>
    <w:rsid w:val="00051279"/>
    <w:rsid w:val="00052D76"/>
    <w:rsid w:val="0006301B"/>
    <w:rsid w:val="00063953"/>
    <w:rsid w:val="00064D70"/>
    <w:rsid w:val="00064E8E"/>
    <w:rsid w:val="000656D3"/>
    <w:rsid w:val="000753B2"/>
    <w:rsid w:val="000879C4"/>
    <w:rsid w:val="000A01B1"/>
    <w:rsid w:val="000A1275"/>
    <w:rsid w:val="000A4AD8"/>
    <w:rsid w:val="000B06D5"/>
    <w:rsid w:val="000B2102"/>
    <w:rsid w:val="000B52A2"/>
    <w:rsid w:val="000B567A"/>
    <w:rsid w:val="000C13B7"/>
    <w:rsid w:val="000C1881"/>
    <w:rsid w:val="000C43D1"/>
    <w:rsid w:val="000C5B54"/>
    <w:rsid w:val="000C73CC"/>
    <w:rsid w:val="000C756B"/>
    <w:rsid w:val="000D4BD4"/>
    <w:rsid w:val="000E0F4A"/>
    <w:rsid w:val="000E517B"/>
    <w:rsid w:val="000F246D"/>
    <w:rsid w:val="00106EDC"/>
    <w:rsid w:val="00110109"/>
    <w:rsid w:val="00112537"/>
    <w:rsid w:val="0013339C"/>
    <w:rsid w:val="00135424"/>
    <w:rsid w:val="00136335"/>
    <w:rsid w:val="00136FD1"/>
    <w:rsid w:val="00146441"/>
    <w:rsid w:val="00152586"/>
    <w:rsid w:val="001530B4"/>
    <w:rsid w:val="00155723"/>
    <w:rsid w:val="00157975"/>
    <w:rsid w:val="001664FF"/>
    <w:rsid w:val="00184CF8"/>
    <w:rsid w:val="001919DD"/>
    <w:rsid w:val="00197F26"/>
    <w:rsid w:val="001A116D"/>
    <w:rsid w:val="001A11A4"/>
    <w:rsid w:val="001A3180"/>
    <w:rsid w:val="001A5CD5"/>
    <w:rsid w:val="001B27EC"/>
    <w:rsid w:val="001B5BE7"/>
    <w:rsid w:val="001C42A2"/>
    <w:rsid w:val="001C4883"/>
    <w:rsid w:val="001E3045"/>
    <w:rsid w:val="001E7B77"/>
    <w:rsid w:val="001E7C69"/>
    <w:rsid w:val="00205E7C"/>
    <w:rsid w:val="00211B2A"/>
    <w:rsid w:val="00212416"/>
    <w:rsid w:val="00213C02"/>
    <w:rsid w:val="00215777"/>
    <w:rsid w:val="00216E80"/>
    <w:rsid w:val="00217C86"/>
    <w:rsid w:val="002316FA"/>
    <w:rsid w:val="00231CFB"/>
    <w:rsid w:val="00231E67"/>
    <w:rsid w:val="002345A1"/>
    <w:rsid w:val="00235559"/>
    <w:rsid w:val="00241674"/>
    <w:rsid w:val="00243881"/>
    <w:rsid w:val="00243A73"/>
    <w:rsid w:val="00246513"/>
    <w:rsid w:val="002472B2"/>
    <w:rsid w:val="00263D8E"/>
    <w:rsid w:val="00267C8B"/>
    <w:rsid w:val="00270743"/>
    <w:rsid w:val="00286059"/>
    <w:rsid w:val="002946B2"/>
    <w:rsid w:val="00296BFC"/>
    <w:rsid w:val="002B19F9"/>
    <w:rsid w:val="002B73E7"/>
    <w:rsid w:val="002C1B19"/>
    <w:rsid w:val="002C3B1E"/>
    <w:rsid w:val="002D14FD"/>
    <w:rsid w:val="002D2B69"/>
    <w:rsid w:val="002D5EB1"/>
    <w:rsid w:val="002E7610"/>
    <w:rsid w:val="002F0F6C"/>
    <w:rsid w:val="002F3DBF"/>
    <w:rsid w:val="00305CB2"/>
    <w:rsid w:val="0031034E"/>
    <w:rsid w:val="00311C0F"/>
    <w:rsid w:val="0031714B"/>
    <w:rsid w:val="00321FE3"/>
    <w:rsid w:val="00324B51"/>
    <w:rsid w:val="00326BBD"/>
    <w:rsid w:val="0032714C"/>
    <w:rsid w:val="00332255"/>
    <w:rsid w:val="00340088"/>
    <w:rsid w:val="00340263"/>
    <w:rsid w:val="00341109"/>
    <w:rsid w:val="00356D9F"/>
    <w:rsid w:val="00361438"/>
    <w:rsid w:val="003643E0"/>
    <w:rsid w:val="00377F5F"/>
    <w:rsid w:val="00381390"/>
    <w:rsid w:val="00384FCD"/>
    <w:rsid w:val="00385DD7"/>
    <w:rsid w:val="0038734F"/>
    <w:rsid w:val="003B1102"/>
    <w:rsid w:val="003B45B2"/>
    <w:rsid w:val="003B45CE"/>
    <w:rsid w:val="003B4F25"/>
    <w:rsid w:val="003B6B97"/>
    <w:rsid w:val="003C2519"/>
    <w:rsid w:val="003C2A88"/>
    <w:rsid w:val="003D0072"/>
    <w:rsid w:val="003D091F"/>
    <w:rsid w:val="003D1BAE"/>
    <w:rsid w:val="003D2740"/>
    <w:rsid w:val="003D3F75"/>
    <w:rsid w:val="003E1780"/>
    <w:rsid w:val="003E392E"/>
    <w:rsid w:val="003F0677"/>
    <w:rsid w:val="003F1ED3"/>
    <w:rsid w:val="003F3F31"/>
    <w:rsid w:val="00400CAE"/>
    <w:rsid w:val="00402D25"/>
    <w:rsid w:val="004040D0"/>
    <w:rsid w:val="0040462D"/>
    <w:rsid w:val="0041270F"/>
    <w:rsid w:val="00414FFE"/>
    <w:rsid w:val="0042001D"/>
    <w:rsid w:val="0042129B"/>
    <w:rsid w:val="00424771"/>
    <w:rsid w:val="0044295E"/>
    <w:rsid w:val="00444672"/>
    <w:rsid w:val="004516E3"/>
    <w:rsid w:val="00454096"/>
    <w:rsid w:val="00457192"/>
    <w:rsid w:val="00471061"/>
    <w:rsid w:val="004724B0"/>
    <w:rsid w:val="00472A08"/>
    <w:rsid w:val="00474AA7"/>
    <w:rsid w:val="00486B04"/>
    <w:rsid w:val="00491F94"/>
    <w:rsid w:val="004A16B7"/>
    <w:rsid w:val="004A4758"/>
    <w:rsid w:val="004B0EC2"/>
    <w:rsid w:val="004B12E0"/>
    <w:rsid w:val="004D209E"/>
    <w:rsid w:val="004D5619"/>
    <w:rsid w:val="004E66A6"/>
    <w:rsid w:val="004E7FC0"/>
    <w:rsid w:val="004F225F"/>
    <w:rsid w:val="00502620"/>
    <w:rsid w:val="005030E8"/>
    <w:rsid w:val="005034E2"/>
    <w:rsid w:val="005041C5"/>
    <w:rsid w:val="00504424"/>
    <w:rsid w:val="00504F81"/>
    <w:rsid w:val="00507A8E"/>
    <w:rsid w:val="00507ABE"/>
    <w:rsid w:val="00511508"/>
    <w:rsid w:val="005156E8"/>
    <w:rsid w:val="00515F07"/>
    <w:rsid w:val="00522645"/>
    <w:rsid w:val="0052630D"/>
    <w:rsid w:val="00530008"/>
    <w:rsid w:val="00543D72"/>
    <w:rsid w:val="00561891"/>
    <w:rsid w:val="00564B8E"/>
    <w:rsid w:val="00565490"/>
    <w:rsid w:val="00580653"/>
    <w:rsid w:val="00587E2B"/>
    <w:rsid w:val="005903E3"/>
    <w:rsid w:val="005A5C92"/>
    <w:rsid w:val="005A6E8F"/>
    <w:rsid w:val="005A7878"/>
    <w:rsid w:val="005B09F8"/>
    <w:rsid w:val="005B3A3E"/>
    <w:rsid w:val="005C6E22"/>
    <w:rsid w:val="005C746A"/>
    <w:rsid w:val="005C7617"/>
    <w:rsid w:val="005D0749"/>
    <w:rsid w:val="005D1D86"/>
    <w:rsid w:val="005D6A95"/>
    <w:rsid w:val="005E5570"/>
    <w:rsid w:val="005E6B47"/>
    <w:rsid w:val="005F6B00"/>
    <w:rsid w:val="0060113F"/>
    <w:rsid w:val="006054AB"/>
    <w:rsid w:val="00606BEA"/>
    <w:rsid w:val="00610B80"/>
    <w:rsid w:val="00611F50"/>
    <w:rsid w:val="00614CB7"/>
    <w:rsid w:val="006159EA"/>
    <w:rsid w:val="00624678"/>
    <w:rsid w:val="0063318A"/>
    <w:rsid w:val="00646EDD"/>
    <w:rsid w:val="0064761A"/>
    <w:rsid w:val="0065067F"/>
    <w:rsid w:val="00657A71"/>
    <w:rsid w:val="006604EE"/>
    <w:rsid w:val="00664DE9"/>
    <w:rsid w:val="006754FE"/>
    <w:rsid w:val="00676AEF"/>
    <w:rsid w:val="0067748E"/>
    <w:rsid w:val="00680506"/>
    <w:rsid w:val="006816D8"/>
    <w:rsid w:val="00681C6D"/>
    <w:rsid w:val="006849A0"/>
    <w:rsid w:val="006925D8"/>
    <w:rsid w:val="006945BD"/>
    <w:rsid w:val="006950F4"/>
    <w:rsid w:val="006A1308"/>
    <w:rsid w:val="006A1D73"/>
    <w:rsid w:val="006A28C3"/>
    <w:rsid w:val="006A55DF"/>
    <w:rsid w:val="006B0EED"/>
    <w:rsid w:val="006B0FDA"/>
    <w:rsid w:val="006B4C74"/>
    <w:rsid w:val="006B72E9"/>
    <w:rsid w:val="006B7916"/>
    <w:rsid w:val="006C0A8C"/>
    <w:rsid w:val="006C3B63"/>
    <w:rsid w:val="006D0E1C"/>
    <w:rsid w:val="006F4ACF"/>
    <w:rsid w:val="006F5593"/>
    <w:rsid w:val="006F6BFD"/>
    <w:rsid w:val="00701562"/>
    <w:rsid w:val="00704980"/>
    <w:rsid w:val="00704ED7"/>
    <w:rsid w:val="00707980"/>
    <w:rsid w:val="00713A1E"/>
    <w:rsid w:val="00716487"/>
    <w:rsid w:val="00716CE6"/>
    <w:rsid w:val="007200CC"/>
    <w:rsid w:val="007204A5"/>
    <w:rsid w:val="00725F61"/>
    <w:rsid w:val="00732228"/>
    <w:rsid w:val="00732AA5"/>
    <w:rsid w:val="007538C1"/>
    <w:rsid w:val="007601D8"/>
    <w:rsid w:val="00765224"/>
    <w:rsid w:val="00773C1C"/>
    <w:rsid w:val="007748AD"/>
    <w:rsid w:val="00781053"/>
    <w:rsid w:val="00786C6D"/>
    <w:rsid w:val="0079127A"/>
    <w:rsid w:val="007927A8"/>
    <w:rsid w:val="007A40BE"/>
    <w:rsid w:val="007B1BF3"/>
    <w:rsid w:val="007B326F"/>
    <w:rsid w:val="007C5D60"/>
    <w:rsid w:val="007C665A"/>
    <w:rsid w:val="007D7C2C"/>
    <w:rsid w:val="007E2DCC"/>
    <w:rsid w:val="007E2E48"/>
    <w:rsid w:val="007E59B0"/>
    <w:rsid w:val="00817C2C"/>
    <w:rsid w:val="0082255A"/>
    <w:rsid w:val="00834F90"/>
    <w:rsid w:val="008524AC"/>
    <w:rsid w:val="008530D4"/>
    <w:rsid w:val="008533EC"/>
    <w:rsid w:val="00863F1A"/>
    <w:rsid w:val="008849BE"/>
    <w:rsid w:val="00886405"/>
    <w:rsid w:val="00886ED3"/>
    <w:rsid w:val="008A38DA"/>
    <w:rsid w:val="008A7342"/>
    <w:rsid w:val="008A7684"/>
    <w:rsid w:val="008B57DB"/>
    <w:rsid w:val="008C141D"/>
    <w:rsid w:val="008D05F5"/>
    <w:rsid w:val="008E326C"/>
    <w:rsid w:val="008E61A7"/>
    <w:rsid w:val="00901B01"/>
    <w:rsid w:val="009033BB"/>
    <w:rsid w:val="009064AF"/>
    <w:rsid w:val="00913019"/>
    <w:rsid w:val="00913B5A"/>
    <w:rsid w:val="0092114D"/>
    <w:rsid w:val="00925692"/>
    <w:rsid w:val="009413D2"/>
    <w:rsid w:val="00941883"/>
    <w:rsid w:val="00941960"/>
    <w:rsid w:val="00955C0F"/>
    <w:rsid w:val="00957331"/>
    <w:rsid w:val="009577D7"/>
    <w:rsid w:val="00962C9C"/>
    <w:rsid w:val="0096456E"/>
    <w:rsid w:val="00965F4C"/>
    <w:rsid w:val="009710E8"/>
    <w:rsid w:val="00971762"/>
    <w:rsid w:val="00971C84"/>
    <w:rsid w:val="00972EC3"/>
    <w:rsid w:val="009731ED"/>
    <w:rsid w:val="00976646"/>
    <w:rsid w:val="009809D3"/>
    <w:rsid w:val="00985255"/>
    <w:rsid w:val="009959F2"/>
    <w:rsid w:val="00997FD4"/>
    <w:rsid w:val="009A36BC"/>
    <w:rsid w:val="009A4997"/>
    <w:rsid w:val="009A53E6"/>
    <w:rsid w:val="009B0879"/>
    <w:rsid w:val="009B166A"/>
    <w:rsid w:val="009B3F1B"/>
    <w:rsid w:val="009B4213"/>
    <w:rsid w:val="009B7CEB"/>
    <w:rsid w:val="009C1056"/>
    <w:rsid w:val="009C4844"/>
    <w:rsid w:val="009C7F16"/>
    <w:rsid w:val="009D6D9E"/>
    <w:rsid w:val="009E0CDA"/>
    <w:rsid w:val="009E5B76"/>
    <w:rsid w:val="009F079E"/>
    <w:rsid w:val="009F0E7B"/>
    <w:rsid w:val="009F176E"/>
    <w:rsid w:val="009F479E"/>
    <w:rsid w:val="009F629A"/>
    <w:rsid w:val="00A0210C"/>
    <w:rsid w:val="00A05C36"/>
    <w:rsid w:val="00A0798C"/>
    <w:rsid w:val="00A11148"/>
    <w:rsid w:val="00A12920"/>
    <w:rsid w:val="00A15F71"/>
    <w:rsid w:val="00A165ED"/>
    <w:rsid w:val="00A17B8A"/>
    <w:rsid w:val="00A2064D"/>
    <w:rsid w:val="00A21500"/>
    <w:rsid w:val="00A26363"/>
    <w:rsid w:val="00A2728D"/>
    <w:rsid w:val="00A325C6"/>
    <w:rsid w:val="00A328A5"/>
    <w:rsid w:val="00A351B6"/>
    <w:rsid w:val="00A4152E"/>
    <w:rsid w:val="00A428AD"/>
    <w:rsid w:val="00A42BCB"/>
    <w:rsid w:val="00A43A55"/>
    <w:rsid w:val="00A449A2"/>
    <w:rsid w:val="00A46FF9"/>
    <w:rsid w:val="00A51E2F"/>
    <w:rsid w:val="00A535B1"/>
    <w:rsid w:val="00A56A74"/>
    <w:rsid w:val="00A67EF8"/>
    <w:rsid w:val="00A70344"/>
    <w:rsid w:val="00A70D37"/>
    <w:rsid w:val="00A73074"/>
    <w:rsid w:val="00A733C3"/>
    <w:rsid w:val="00A742BA"/>
    <w:rsid w:val="00A833BB"/>
    <w:rsid w:val="00A837A3"/>
    <w:rsid w:val="00A87D2E"/>
    <w:rsid w:val="00A9349C"/>
    <w:rsid w:val="00A97D59"/>
    <w:rsid w:val="00AA3D3E"/>
    <w:rsid w:val="00AC50CD"/>
    <w:rsid w:val="00AC5B10"/>
    <w:rsid w:val="00AE1F10"/>
    <w:rsid w:val="00AE65A7"/>
    <w:rsid w:val="00AE666C"/>
    <w:rsid w:val="00AF2D57"/>
    <w:rsid w:val="00AF63FC"/>
    <w:rsid w:val="00B0335F"/>
    <w:rsid w:val="00B211B0"/>
    <w:rsid w:val="00B221EE"/>
    <w:rsid w:val="00B2249F"/>
    <w:rsid w:val="00B23D8A"/>
    <w:rsid w:val="00B23EB9"/>
    <w:rsid w:val="00B26C51"/>
    <w:rsid w:val="00B30FE7"/>
    <w:rsid w:val="00B467B7"/>
    <w:rsid w:val="00B4745C"/>
    <w:rsid w:val="00B52A01"/>
    <w:rsid w:val="00B60F24"/>
    <w:rsid w:val="00B679D0"/>
    <w:rsid w:val="00B702E0"/>
    <w:rsid w:val="00B73EBC"/>
    <w:rsid w:val="00B805F2"/>
    <w:rsid w:val="00B81D6E"/>
    <w:rsid w:val="00B81DB1"/>
    <w:rsid w:val="00B8419A"/>
    <w:rsid w:val="00B9105E"/>
    <w:rsid w:val="00B9389B"/>
    <w:rsid w:val="00B95478"/>
    <w:rsid w:val="00BA4251"/>
    <w:rsid w:val="00BA54AD"/>
    <w:rsid w:val="00BB2480"/>
    <w:rsid w:val="00BB2E7E"/>
    <w:rsid w:val="00BC36FA"/>
    <w:rsid w:val="00BC58C9"/>
    <w:rsid w:val="00BC72CF"/>
    <w:rsid w:val="00BD1A63"/>
    <w:rsid w:val="00BD7958"/>
    <w:rsid w:val="00BE119E"/>
    <w:rsid w:val="00BE5571"/>
    <w:rsid w:val="00BF179D"/>
    <w:rsid w:val="00BF7179"/>
    <w:rsid w:val="00C03243"/>
    <w:rsid w:val="00C10AC4"/>
    <w:rsid w:val="00C135ED"/>
    <w:rsid w:val="00C14418"/>
    <w:rsid w:val="00C17FDE"/>
    <w:rsid w:val="00C20E1C"/>
    <w:rsid w:val="00C22434"/>
    <w:rsid w:val="00C23098"/>
    <w:rsid w:val="00C263F1"/>
    <w:rsid w:val="00C33419"/>
    <w:rsid w:val="00C33916"/>
    <w:rsid w:val="00C33B14"/>
    <w:rsid w:val="00C47DF7"/>
    <w:rsid w:val="00C512A7"/>
    <w:rsid w:val="00C535AA"/>
    <w:rsid w:val="00C64673"/>
    <w:rsid w:val="00C71370"/>
    <w:rsid w:val="00C82697"/>
    <w:rsid w:val="00C84BFD"/>
    <w:rsid w:val="00C91528"/>
    <w:rsid w:val="00CA1D13"/>
    <w:rsid w:val="00CA30D0"/>
    <w:rsid w:val="00CA4294"/>
    <w:rsid w:val="00CB4B40"/>
    <w:rsid w:val="00CB7E6D"/>
    <w:rsid w:val="00CC2B28"/>
    <w:rsid w:val="00CC4227"/>
    <w:rsid w:val="00CD2C9A"/>
    <w:rsid w:val="00CD2EAD"/>
    <w:rsid w:val="00CD67E9"/>
    <w:rsid w:val="00CE1EA1"/>
    <w:rsid w:val="00CE4892"/>
    <w:rsid w:val="00CE5873"/>
    <w:rsid w:val="00CF0A0F"/>
    <w:rsid w:val="00CF16DF"/>
    <w:rsid w:val="00CF51E2"/>
    <w:rsid w:val="00D12209"/>
    <w:rsid w:val="00D12E3F"/>
    <w:rsid w:val="00D135FB"/>
    <w:rsid w:val="00D17EBF"/>
    <w:rsid w:val="00D26EB7"/>
    <w:rsid w:val="00D344A5"/>
    <w:rsid w:val="00D36CE9"/>
    <w:rsid w:val="00D44F00"/>
    <w:rsid w:val="00D451A1"/>
    <w:rsid w:val="00D461F2"/>
    <w:rsid w:val="00D479BD"/>
    <w:rsid w:val="00D5097C"/>
    <w:rsid w:val="00D56FE7"/>
    <w:rsid w:val="00D6583E"/>
    <w:rsid w:val="00D66A9B"/>
    <w:rsid w:val="00D828A7"/>
    <w:rsid w:val="00D85D24"/>
    <w:rsid w:val="00D94BBB"/>
    <w:rsid w:val="00D959DA"/>
    <w:rsid w:val="00D97156"/>
    <w:rsid w:val="00DA2E31"/>
    <w:rsid w:val="00DA3546"/>
    <w:rsid w:val="00DA3CFC"/>
    <w:rsid w:val="00DA48B9"/>
    <w:rsid w:val="00DA594D"/>
    <w:rsid w:val="00DA70ED"/>
    <w:rsid w:val="00DA754B"/>
    <w:rsid w:val="00DB0EA4"/>
    <w:rsid w:val="00DB1888"/>
    <w:rsid w:val="00DB1CE5"/>
    <w:rsid w:val="00DD18A5"/>
    <w:rsid w:val="00DD18E2"/>
    <w:rsid w:val="00DD59D0"/>
    <w:rsid w:val="00DE62E2"/>
    <w:rsid w:val="00DE667D"/>
    <w:rsid w:val="00DF014A"/>
    <w:rsid w:val="00DF0D99"/>
    <w:rsid w:val="00DF3084"/>
    <w:rsid w:val="00DF3659"/>
    <w:rsid w:val="00DF64BD"/>
    <w:rsid w:val="00E01E12"/>
    <w:rsid w:val="00E026CE"/>
    <w:rsid w:val="00E111CC"/>
    <w:rsid w:val="00E210B3"/>
    <w:rsid w:val="00E255D5"/>
    <w:rsid w:val="00E309A4"/>
    <w:rsid w:val="00E30EA5"/>
    <w:rsid w:val="00E34882"/>
    <w:rsid w:val="00E57CDC"/>
    <w:rsid w:val="00E64703"/>
    <w:rsid w:val="00E65DB7"/>
    <w:rsid w:val="00E71CCB"/>
    <w:rsid w:val="00E721A9"/>
    <w:rsid w:val="00E749DC"/>
    <w:rsid w:val="00E755C8"/>
    <w:rsid w:val="00E75C98"/>
    <w:rsid w:val="00E76AE8"/>
    <w:rsid w:val="00E777EF"/>
    <w:rsid w:val="00E8448F"/>
    <w:rsid w:val="00E8508A"/>
    <w:rsid w:val="00E85E4D"/>
    <w:rsid w:val="00E900F6"/>
    <w:rsid w:val="00E94B9E"/>
    <w:rsid w:val="00EB0BA3"/>
    <w:rsid w:val="00EB1A43"/>
    <w:rsid w:val="00EB5A56"/>
    <w:rsid w:val="00EC0D73"/>
    <w:rsid w:val="00ED179A"/>
    <w:rsid w:val="00ED32D3"/>
    <w:rsid w:val="00ED4D65"/>
    <w:rsid w:val="00ED6767"/>
    <w:rsid w:val="00EE1BC3"/>
    <w:rsid w:val="00EE257A"/>
    <w:rsid w:val="00EE3B23"/>
    <w:rsid w:val="00EE44F3"/>
    <w:rsid w:val="00EE565F"/>
    <w:rsid w:val="00EE77BC"/>
    <w:rsid w:val="00EF1124"/>
    <w:rsid w:val="00EF684C"/>
    <w:rsid w:val="00F010DE"/>
    <w:rsid w:val="00F021AC"/>
    <w:rsid w:val="00F07ABF"/>
    <w:rsid w:val="00F15610"/>
    <w:rsid w:val="00F15650"/>
    <w:rsid w:val="00F171D5"/>
    <w:rsid w:val="00F319F2"/>
    <w:rsid w:val="00F3341A"/>
    <w:rsid w:val="00F347B6"/>
    <w:rsid w:val="00F62004"/>
    <w:rsid w:val="00F6633D"/>
    <w:rsid w:val="00F66556"/>
    <w:rsid w:val="00F7536C"/>
    <w:rsid w:val="00F760BD"/>
    <w:rsid w:val="00F77542"/>
    <w:rsid w:val="00F806F0"/>
    <w:rsid w:val="00F80CAA"/>
    <w:rsid w:val="00F90953"/>
    <w:rsid w:val="00F90EA8"/>
    <w:rsid w:val="00F938E9"/>
    <w:rsid w:val="00F94F2B"/>
    <w:rsid w:val="00FA0E34"/>
    <w:rsid w:val="00FA3F66"/>
    <w:rsid w:val="00FB0DD5"/>
    <w:rsid w:val="00FB3DBD"/>
    <w:rsid w:val="00FC132C"/>
    <w:rsid w:val="00FC4230"/>
    <w:rsid w:val="00FC4A06"/>
    <w:rsid w:val="00FC5020"/>
    <w:rsid w:val="00FC52F7"/>
    <w:rsid w:val="00FC6C66"/>
    <w:rsid w:val="00FC7761"/>
    <w:rsid w:val="00FD1A9C"/>
    <w:rsid w:val="00FD231A"/>
    <w:rsid w:val="00FD237A"/>
    <w:rsid w:val="00FD2947"/>
    <w:rsid w:val="00FE0210"/>
    <w:rsid w:val="00FE044B"/>
    <w:rsid w:val="00FE0E51"/>
    <w:rsid w:val="00FE5516"/>
    <w:rsid w:val="00FE60F2"/>
    <w:rsid w:val="00FE6ED3"/>
    <w:rsid w:val="00FF2FF2"/>
    <w:rsid w:val="00FF3E4F"/>
    <w:rsid w:val="00FF7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508A"/>
    <w:pPr>
      <w:widowControl w:val="0"/>
      <w:autoSpaceDE w:val="0"/>
      <w:autoSpaceDN w:val="0"/>
      <w:adjustRightInd w:val="0"/>
    </w:pPr>
    <w:rPr>
      <w:szCs w:val="24"/>
    </w:rPr>
  </w:style>
  <w:style w:type="paragraph" w:styleId="Nagwek1">
    <w:name w:val="heading 1"/>
    <w:basedOn w:val="Normalny"/>
    <w:next w:val="Normalny"/>
    <w:qFormat/>
    <w:rsid w:val="00E8508A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36CE9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5">
    <w:name w:val="heading 5"/>
    <w:basedOn w:val="Normalny"/>
    <w:next w:val="Normalny"/>
    <w:qFormat/>
    <w:rsid w:val="00BF179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E8508A"/>
    <w:pPr>
      <w:spacing w:line="360" w:lineRule="auto"/>
      <w:jc w:val="both"/>
    </w:pPr>
    <w:rPr>
      <w:sz w:val="24"/>
    </w:rPr>
  </w:style>
  <w:style w:type="paragraph" w:styleId="Akapitzlist">
    <w:name w:val="List Paragraph"/>
    <w:basedOn w:val="Normalny"/>
    <w:qFormat/>
    <w:rsid w:val="003B1102"/>
    <w:pPr>
      <w:widowControl/>
      <w:autoSpaceDE/>
      <w:autoSpaceDN/>
      <w:adjustRightInd/>
      <w:ind w:left="720"/>
      <w:contextualSpacing/>
    </w:pPr>
    <w:rPr>
      <w:sz w:val="24"/>
    </w:rPr>
  </w:style>
  <w:style w:type="character" w:styleId="Pogrubienie">
    <w:name w:val="Strong"/>
    <w:uiPriority w:val="22"/>
    <w:qFormat/>
    <w:rsid w:val="00901B01"/>
    <w:rPr>
      <w:b/>
      <w:bCs/>
    </w:rPr>
  </w:style>
  <w:style w:type="character" w:customStyle="1" w:styleId="TekstpodstawowyZnak">
    <w:name w:val="Tekst podstawowy Znak"/>
    <w:link w:val="Tekstpodstawowy"/>
    <w:semiHidden/>
    <w:rsid w:val="001664FF"/>
    <w:rPr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5034E2"/>
    <w:pPr>
      <w:overflowPunct w:val="0"/>
      <w:jc w:val="both"/>
      <w:textAlignment w:val="baseline"/>
    </w:pPr>
    <w:rPr>
      <w:b/>
      <w:sz w:val="24"/>
      <w:szCs w:val="20"/>
    </w:rPr>
  </w:style>
  <w:style w:type="paragraph" w:styleId="Bezodstpw">
    <w:name w:val="No Spacing"/>
    <w:uiPriority w:val="1"/>
    <w:qFormat/>
    <w:rsid w:val="00402D25"/>
    <w:rPr>
      <w:rFonts w:ascii="Calibri" w:eastAsia="Calibri" w:hAnsi="Calibri"/>
      <w:sz w:val="22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A328A5"/>
    <w:pPr>
      <w:widowControl/>
      <w:overflowPunct w:val="0"/>
    </w:pPr>
    <w:rPr>
      <w:b/>
      <w:sz w:val="24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77BC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E77BC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873"/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873"/>
  </w:style>
  <w:style w:type="character" w:styleId="Odwoanieprzypisukocowego">
    <w:name w:val="endnote reference"/>
    <w:uiPriority w:val="99"/>
    <w:semiHidden/>
    <w:unhideWhenUsed/>
    <w:rsid w:val="00CE58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8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85255"/>
    <w:rPr>
      <w:szCs w:val="24"/>
    </w:rPr>
  </w:style>
  <w:style w:type="paragraph" w:styleId="Stopka">
    <w:name w:val="footer"/>
    <w:basedOn w:val="Normalny"/>
    <w:link w:val="StopkaZnak"/>
    <w:uiPriority w:val="99"/>
    <w:unhideWhenUsed/>
    <w:rsid w:val="0098525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85255"/>
    <w:rPr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7538C1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7538C1"/>
    <w:rPr>
      <w:szCs w:val="24"/>
    </w:rPr>
  </w:style>
  <w:style w:type="character" w:customStyle="1" w:styleId="Nagwek2Znak">
    <w:name w:val="Nagłówek 2 Znak"/>
    <w:link w:val="Nagwek2"/>
    <w:uiPriority w:val="9"/>
    <w:semiHidden/>
    <w:rsid w:val="00D36CE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styleId="Tytuksiki">
    <w:name w:val="Book Title"/>
    <w:uiPriority w:val="33"/>
    <w:qFormat/>
    <w:rsid w:val="00FE60F2"/>
    <w:rPr>
      <w:b/>
      <w:bCs/>
      <w:i/>
      <w:iCs/>
      <w:spacing w:val="5"/>
    </w:rPr>
  </w:style>
  <w:style w:type="character" w:styleId="Hipercze">
    <w:name w:val="Hyperlink"/>
    <w:uiPriority w:val="99"/>
    <w:unhideWhenUsed/>
    <w:rsid w:val="00941960"/>
    <w:rPr>
      <w:color w:val="0563C1"/>
      <w:u w:val="single"/>
    </w:rPr>
  </w:style>
  <w:style w:type="paragraph" w:styleId="Tekstpodstawowywcity">
    <w:name w:val="Body Text Indent"/>
    <w:basedOn w:val="Normalny"/>
    <w:link w:val="TekstpodstawowywcityZnak"/>
    <w:rsid w:val="00A2728D"/>
    <w:pPr>
      <w:widowControl/>
      <w:autoSpaceDE/>
      <w:autoSpaceDN/>
      <w:adjustRightInd/>
      <w:spacing w:after="120"/>
      <w:ind w:left="283"/>
    </w:pPr>
    <w:rPr>
      <w:sz w:val="24"/>
    </w:rPr>
  </w:style>
  <w:style w:type="character" w:customStyle="1" w:styleId="TekstpodstawowywcityZnak">
    <w:name w:val="Tekst podstawowy wcięty Znak"/>
    <w:link w:val="Tekstpodstawowywcity"/>
    <w:rsid w:val="00A2728D"/>
    <w:rPr>
      <w:sz w:val="24"/>
      <w:szCs w:val="24"/>
    </w:rPr>
  </w:style>
  <w:style w:type="table" w:styleId="Tabela-Siatka">
    <w:name w:val="Table Grid"/>
    <w:basedOn w:val="Standardowy"/>
    <w:uiPriority w:val="59"/>
    <w:rsid w:val="003D3F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przypisudolnego">
    <w:name w:val="footnote reference"/>
    <w:rsid w:val="006950F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1D13"/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1D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5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93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9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28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46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79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58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9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835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04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24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0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77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50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03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71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51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49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13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8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352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5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717171"/>
                    <w:bottom w:val="none" w:sz="0" w:space="0" w:color="auto"/>
                    <w:right w:val="none" w:sz="0" w:space="0" w:color="auto"/>
                  </w:divBdr>
                </w:div>
                <w:div w:id="128504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48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1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2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0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6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5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4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5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32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787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07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4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6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oszwald\Documents\Niestandardowe%20szablony%20pakietu%20Office\Szablon%202017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6AC48-EBC2-439F-82E2-9CA271109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2017.dotx</Template>
  <TotalTime>17</TotalTime>
  <Pages>1</Pages>
  <Words>280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Wojewoda Lubuski</vt:lpstr>
    </vt:vector>
  </TitlesOfParts>
  <Company>WFOđ</Company>
  <LinksUpToDate>false</LinksUpToDate>
  <CharactersWithSpaces>1959</CharactersWithSpaces>
  <SharedDoc>false</SharedDoc>
  <HLinks>
    <vt:vector size="12" baseType="variant">
      <vt:variant>
        <vt:i4>6357021</vt:i4>
      </vt:variant>
      <vt:variant>
        <vt:i4>6</vt:i4>
      </vt:variant>
      <vt:variant>
        <vt:i4>0</vt:i4>
      </vt:variant>
      <vt:variant>
        <vt:i4>5</vt:i4>
      </vt:variant>
      <vt:variant>
        <vt:lpwstr>mailto:sekretariat@wfosigw.zgora.pl</vt:lpwstr>
      </vt:variant>
      <vt:variant>
        <vt:lpwstr/>
      </vt:variant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http://www.wfosigw.zgora.pl/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Wojewoda Lubuski</dc:title>
  <dc:subject/>
  <dc:creator>WFOŚiGW</dc:creator>
  <cp:keywords/>
  <dc:description/>
  <cp:lastModifiedBy>Your User Name</cp:lastModifiedBy>
  <cp:revision>2</cp:revision>
  <cp:lastPrinted>2017-04-27T07:21:00Z</cp:lastPrinted>
  <dcterms:created xsi:type="dcterms:W3CDTF">2018-05-11T06:52:00Z</dcterms:created>
  <dcterms:modified xsi:type="dcterms:W3CDTF">2018-05-11T06:52:00Z</dcterms:modified>
</cp:coreProperties>
</file>